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F16" w:rsidRPr="00A5087E" w:rsidRDefault="00775F16" w:rsidP="007D4287">
      <w:pPr>
        <w:ind w:left="266"/>
        <w:jc w:val="center"/>
        <w:rPr>
          <w:b/>
          <w:bCs/>
        </w:rPr>
      </w:pPr>
      <w:r w:rsidRPr="00A5087E">
        <w:rPr>
          <w:b/>
          <w:bCs/>
        </w:rPr>
        <w:t>New Developments and opportunities</w:t>
      </w:r>
    </w:p>
    <w:p w:rsidR="00775F16" w:rsidRPr="0012064E" w:rsidRDefault="00775F16" w:rsidP="007D4287">
      <w:pPr>
        <w:ind w:left="322"/>
        <w:jc w:val="both"/>
      </w:pPr>
      <w:r w:rsidRPr="0012064E">
        <w:t>Exciting changes and developments</w:t>
      </w:r>
      <w:r>
        <w:t xml:space="preserve"> are happening at Llangollen M</w:t>
      </w:r>
      <w:r w:rsidRPr="0012064E">
        <w:t xml:space="preserve">useum in partnership with the National Museum of Wales. </w:t>
      </w:r>
    </w:p>
    <w:p w:rsidR="00775F16" w:rsidRDefault="00775F16" w:rsidP="007D4287">
      <w:pPr>
        <w:ind w:left="322"/>
        <w:jc w:val="both"/>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145.6pt;margin-top:92.6pt;width:95.2pt;height:90.65pt;z-index:251655168;visibility:visible;mso-position-horizontal-relative:margin;mso-position-vertical-relative:margin">
            <v:imagedata r:id="rId5" o:title=""/>
            <w10:wrap type="square" anchorx="margin" anchory="margin"/>
          </v:shape>
        </w:pict>
      </w:r>
      <w:r>
        <w:t>Funded by CyMAL and the Heritage Lottery Fund a</w:t>
      </w:r>
      <w:r w:rsidRPr="0012064E">
        <w:t xml:space="preserve"> new exhibition is planned for June 2014 to highlight the </w:t>
      </w:r>
      <w:r>
        <w:t xml:space="preserve">joint </w:t>
      </w:r>
      <w:r w:rsidRPr="0012064E">
        <w:t xml:space="preserve">story of two of Llangollen’s most important </w:t>
      </w:r>
      <w:r>
        <w:t>local historic sites, Valle Cruc</w:t>
      </w:r>
      <w:r w:rsidRPr="0012064E">
        <w:t xml:space="preserve">is Abbey and the </w:t>
      </w:r>
      <w:r>
        <w:t xml:space="preserve">nearby </w:t>
      </w:r>
      <w:r w:rsidRPr="0012064E">
        <w:t>Pillar of Eliseg.</w:t>
      </w:r>
    </w:p>
    <w:p w:rsidR="00775F16" w:rsidRPr="0012064E" w:rsidRDefault="00775F16" w:rsidP="007D4287">
      <w:pPr>
        <w:ind w:left="322"/>
        <w:jc w:val="both"/>
      </w:pPr>
      <w:r w:rsidRPr="0012064E">
        <w:t>In order to achieve this the museum is fortunate to be included in the National Museum of Wales Sharing Treasures scheme, funded by the Wel</w:t>
      </w:r>
      <w:r>
        <w:t>sh Government, which will</w:t>
      </w:r>
      <w:r w:rsidRPr="0012064E">
        <w:t xml:space="preserve"> see the six month return to Llangollen of a number of interesting and significant artefacts associated with the Abbey and the surrounding area. </w:t>
      </w:r>
    </w:p>
    <w:p w:rsidR="00775F16" w:rsidRDefault="00775F16" w:rsidP="007D4287">
      <w:pPr>
        <w:ind w:left="322"/>
        <w:jc w:val="both"/>
      </w:pPr>
      <w:r w:rsidRPr="0012064E">
        <w:t>The museum is also in a fortunate position to showcase the results and finds of the recent archaeological excavations at the Pillar of Eliseg in partnership with both Bangor University and the University of Chester.</w:t>
      </w:r>
    </w:p>
    <w:p w:rsidR="00775F16" w:rsidRPr="0012064E" w:rsidRDefault="00775F16" w:rsidP="007D4287">
      <w:pPr>
        <w:ind w:left="322"/>
        <w:jc w:val="both"/>
      </w:pPr>
      <w:r w:rsidRPr="000A4EFD">
        <w:rPr>
          <w:noProof/>
          <w:color w:val="333333"/>
          <w:lang w:val="en-US" w:eastAsia="en-US"/>
        </w:rPr>
        <w:pict>
          <v:shape id="Picture 2" o:spid="_x0000_i1025" type="#_x0000_t75" alt="https://fbcdn-sphotos-f-a.akamaihd.net/hphotos-ak-ash4/383321_366093863467782_825965868_n.jpg" style="width:223.5pt;height:120pt;visibility:visible">
            <v:imagedata r:id="rId6" o:title="" croptop="15986f" cropright="3896f"/>
          </v:shape>
        </w:pict>
      </w:r>
    </w:p>
    <w:p w:rsidR="00775F16" w:rsidRPr="0012064E" w:rsidRDefault="00775F16" w:rsidP="005F6B33">
      <w:pPr>
        <w:jc w:val="both"/>
      </w:pPr>
      <w:r>
        <w:rPr>
          <w:noProof/>
          <w:lang w:val="en-US" w:eastAsia="en-US"/>
        </w:rPr>
        <w:pict>
          <v:shape id="Picture 4" o:spid="_x0000_s1027" type="#_x0000_t75" style="position:absolute;left:0;text-align:left;margin-left:280.2pt;margin-top:2.05pt;width:76.25pt;height:75.5pt;z-index:251657216;visibility:visible;mso-position-horizontal-relative:margin;mso-position-vertical-relative:margin">
            <v:imagedata r:id="rId7" o:title="" blacklevel="3932f"/>
            <w10:wrap type="square" anchorx="margin" anchory="margin"/>
          </v:shape>
        </w:pict>
      </w:r>
      <w:r w:rsidRPr="0012064E">
        <w:t>The Sharing treasures project and the Pillar of Eliseg excavations give us the unique opportunity to tell the stories of Llangollen’s long and important history ranging from prehistory through early medieval times to the heyday of the</w:t>
      </w:r>
      <w:r>
        <w:t xml:space="preserve"> monastic presence at Valle Cruc</w:t>
      </w:r>
      <w:r w:rsidRPr="0012064E">
        <w:t>is Abbey.</w:t>
      </w:r>
    </w:p>
    <w:p w:rsidR="00775F16" w:rsidRPr="00A5087E" w:rsidRDefault="00775F16" w:rsidP="00365838">
      <w:pPr>
        <w:spacing w:after="120"/>
        <w:jc w:val="center"/>
        <w:rPr>
          <w:b/>
          <w:bCs/>
        </w:rPr>
      </w:pPr>
      <w:r w:rsidRPr="00A5087E">
        <w:rPr>
          <w:b/>
          <w:bCs/>
        </w:rPr>
        <w:t xml:space="preserve">What </w:t>
      </w:r>
      <w:r>
        <w:rPr>
          <w:b/>
          <w:bCs/>
        </w:rPr>
        <w:t>Sharing the Treasures</w:t>
      </w:r>
      <w:r w:rsidRPr="00A5087E">
        <w:rPr>
          <w:b/>
          <w:bCs/>
        </w:rPr>
        <w:t xml:space="preserve"> can offer</w:t>
      </w:r>
      <w:r>
        <w:rPr>
          <w:b/>
          <w:bCs/>
        </w:rPr>
        <w:t xml:space="preserve"> you</w:t>
      </w:r>
    </w:p>
    <w:p w:rsidR="00775F16" w:rsidRPr="0012064E" w:rsidRDefault="00775F16" w:rsidP="005F6B33">
      <w:pPr>
        <w:jc w:val="both"/>
      </w:pPr>
      <w:r w:rsidRPr="0012064E">
        <w:t xml:space="preserve">The new exhibition will compliment both key stages 2 and 3 of </w:t>
      </w:r>
      <w:r>
        <w:t>the National Curriculum, and a number of different resources will be available for schools and pupils to utilise:-</w:t>
      </w:r>
    </w:p>
    <w:p w:rsidR="00775F16" w:rsidRPr="00365838" w:rsidRDefault="00775F16" w:rsidP="00365838">
      <w:pPr>
        <w:numPr>
          <w:ilvl w:val="0"/>
          <w:numId w:val="3"/>
        </w:numPr>
        <w:spacing w:after="120"/>
        <w:ind w:left="426" w:hanging="284"/>
        <w:jc w:val="both"/>
        <w:rPr>
          <w:spacing w:val="-2"/>
        </w:rPr>
      </w:pPr>
      <w:r>
        <w:rPr>
          <w:noProof/>
          <w:lang w:val="en-US" w:eastAsia="en-US"/>
        </w:rPr>
        <w:pict>
          <v:shape id="Picture 8" o:spid="_x0000_s1028" type="#_x0000_t75" style="position:absolute;left:0;text-align:left;margin-left:444.45pt;margin-top:232.9pt;width:78pt;height:116.05pt;z-index:251660288;visibility:visible;mso-position-horizontal-relative:margin;mso-position-vertical-relative:margin">
            <v:imagedata r:id="rId8" o:title=""/>
            <w10:wrap type="square" anchorx="margin" anchory="margin"/>
          </v:shape>
        </w:pict>
      </w:r>
      <w:r w:rsidRPr="0012064E">
        <w:t>Th</w:t>
      </w:r>
      <w:r w:rsidRPr="00365838">
        <w:rPr>
          <w:spacing w:val="-2"/>
        </w:rPr>
        <w:t>e children/students will be able to look at the original artefacts from the National Museum, handle reproduction copies and examine the items in 3D detail on the computers and then compare the items with their modern day equivalents. The students will also be able to handle original artefacts from the Abbey/Pillar site that are in the Llangollen Museum collection.</w:t>
      </w:r>
    </w:p>
    <w:p w:rsidR="00775F16" w:rsidRDefault="00775F16" w:rsidP="0029686B">
      <w:pPr>
        <w:numPr>
          <w:ilvl w:val="0"/>
          <w:numId w:val="3"/>
        </w:numPr>
        <w:ind w:left="426" w:hanging="284"/>
        <w:jc w:val="both"/>
      </w:pPr>
      <w:r w:rsidRPr="0012064E">
        <w:t>The students will be able t</w:t>
      </w:r>
      <w:r>
        <w:t xml:space="preserve">o walk into a recreation of the </w:t>
      </w:r>
      <w:r w:rsidRPr="0012064E">
        <w:t>Chapter House in the museum, where they will be ab</w:t>
      </w:r>
      <w:r>
        <w:t xml:space="preserve">le to view items </w:t>
      </w:r>
      <w:r w:rsidRPr="0012064E">
        <w:t>found on the site as well as watchin</w:t>
      </w:r>
      <w:r>
        <w:t xml:space="preserve">g a 3D virtual tour through the </w:t>
      </w:r>
      <w:r w:rsidRPr="0012064E">
        <w:t xml:space="preserve">Abbey and discover more about the </w:t>
      </w:r>
      <w:r>
        <w:t xml:space="preserve">history of the Abbey and Pillar </w:t>
      </w:r>
      <w:r w:rsidRPr="0012064E">
        <w:t>using the interactive computer timeline.</w:t>
      </w:r>
    </w:p>
    <w:p w:rsidR="00775F16" w:rsidRPr="00365838" w:rsidRDefault="00775F16" w:rsidP="00365838">
      <w:pPr>
        <w:numPr>
          <w:ilvl w:val="0"/>
          <w:numId w:val="3"/>
        </w:numPr>
        <w:spacing w:after="120"/>
        <w:ind w:left="426" w:hanging="284"/>
        <w:jc w:val="both"/>
        <w:rPr>
          <w:spacing w:val="-6"/>
        </w:rPr>
      </w:pPr>
      <w:r>
        <w:rPr>
          <w:noProof/>
          <w:lang w:val="en-US" w:eastAsia="en-US"/>
        </w:rPr>
        <w:pict>
          <v:shape id="Picture 5" o:spid="_x0000_s1029" type="#_x0000_t75" style="position:absolute;left:0;text-align:left;margin-left:727.1pt;margin-top:-2.65pt;width:70.2pt;height:70.2pt;z-index:251658240;visibility:visible;mso-position-horizontal-relative:margin;mso-position-vertical-relative:margin">
            <v:imagedata r:id="rId9" o:title=""/>
            <w10:wrap type="square" anchorx="margin" anchory="margin"/>
          </v:shape>
        </w:pict>
      </w:r>
      <w:r>
        <w:t>C</w:t>
      </w:r>
      <w:r w:rsidRPr="00365838">
        <w:rPr>
          <w:spacing w:val="-6"/>
        </w:rPr>
        <w:t>ostumes from different periods in history associated with the Abbey/Pillar site will be available for children to try on.</w:t>
      </w:r>
    </w:p>
    <w:p w:rsidR="00775F16" w:rsidRDefault="00775F16" w:rsidP="00365838">
      <w:pPr>
        <w:numPr>
          <w:ilvl w:val="0"/>
          <w:numId w:val="3"/>
        </w:numPr>
        <w:spacing w:after="120"/>
        <w:ind w:left="426" w:hanging="284"/>
        <w:jc w:val="both"/>
      </w:pPr>
      <w:r w:rsidRPr="0012064E">
        <w:t xml:space="preserve">A </w:t>
      </w:r>
      <w:r>
        <w:t xml:space="preserve">worksheet and </w:t>
      </w:r>
      <w:r w:rsidRPr="0012064E">
        <w:t>quiz base</w:t>
      </w:r>
      <w:r>
        <w:t>d</w:t>
      </w:r>
      <w:r w:rsidRPr="0012064E">
        <w:t xml:space="preserve"> on displays and computer timelines</w:t>
      </w:r>
      <w:r>
        <w:t xml:space="preserve"> will be available for the pupils to complete.</w:t>
      </w:r>
    </w:p>
    <w:p w:rsidR="00775F16" w:rsidRDefault="00775F16" w:rsidP="00365838">
      <w:pPr>
        <w:numPr>
          <w:ilvl w:val="0"/>
          <w:numId w:val="3"/>
        </w:numPr>
        <w:spacing w:after="120"/>
        <w:ind w:left="426" w:hanging="284"/>
        <w:jc w:val="both"/>
      </w:pPr>
      <w:r>
        <w:t>By arrangement one of the museum curators will be able to give the children a short presentation about the history of the site. The presentation is highly pictorial and includes lots of questions - why, what, how and who do you think…?</w:t>
      </w:r>
      <w:bookmarkStart w:id="0" w:name="_GoBack"/>
      <w:bookmarkEnd w:id="0"/>
      <w:r>
        <w:t xml:space="preserve"> in order to make them think more about the history of the Abbey/Pillar site.</w:t>
      </w:r>
    </w:p>
    <w:p w:rsidR="00775F16" w:rsidRPr="0012064E" w:rsidRDefault="00775F16" w:rsidP="005F6B33">
      <w:pPr>
        <w:jc w:val="both"/>
      </w:pPr>
      <w:r>
        <w:t>All the available resources will help the children better understand</w:t>
      </w:r>
      <w:r w:rsidRPr="0012064E">
        <w:t xml:space="preserve"> the long history of Llangollen</w:t>
      </w:r>
      <w:r>
        <w:t xml:space="preserve"> and the Pillar/Abbey site</w:t>
      </w:r>
      <w:r w:rsidRPr="0012064E">
        <w:t xml:space="preserve"> as a </w:t>
      </w:r>
      <w:r>
        <w:t xml:space="preserve">significant place of occupation and </w:t>
      </w:r>
      <w:r w:rsidRPr="0012064E">
        <w:t>the importance of the monastic presence of the Cistercian order in both Llangollen and the whole of Wales.</w:t>
      </w:r>
    </w:p>
    <w:p w:rsidR="00775F16" w:rsidRPr="00A52F3C" w:rsidRDefault="00775F16" w:rsidP="00365838">
      <w:pPr>
        <w:spacing w:after="120"/>
        <w:jc w:val="center"/>
        <w:rPr>
          <w:b/>
          <w:bCs/>
        </w:rPr>
      </w:pPr>
      <w:r w:rsidRPr="00A52F3C">
        <w:rPr>
          <w:b/>
          <w:bCs/>
        </w:rPr>
        <w:t>See the exhibition, visit the site!</w:t>
      </w:r>
    </w:p>
    <w:p w:rsidR="00775F16" w:rsidRPr="00365838" w:rsidRDefault="00775F16" w:rsidP="00365838">
      <w:pPr>
        <w:jc w:val="both"/>
        <w:rPr>
          <w:spacing w:val="-2"/>
        </w:rPr>
      </w:pPr>
      <w:r>
        <w:rPr>
          <w:noProof/>
          <w:lang w:val="en-US" w:eastAsia="en-US"/>
        </w:rPr>
        <w:pict>
          <v:shape id="Picture 14" o:spid="_x0000_s1030" type="#_x0000_t75" style="position:absolute;left:0;text-align:left;margin-left:696pt;margin-top:365.3pt;width:101.3pt;height:50.65pt;z-index:251659264;visibility:visible;mso-position-horizontal-relative:margin;mso-position-vertical-relative:margin">
            <v:imagedata r:id="rId10" o:title="" croptop="6990f" cropbottom="8738f" cropleft="3490f" cropright="5238f"/>
            <w10:wrap type="square" anchorx="margin" anchory="margin"/>
          </v:shape>
        </w:pict>
      </w:r>
      <w:r w:rsidRPr="00365838">
        <w:rPr>
          <w:spacing w:val="-2"/>
        </w:rPr>
        <w:t>With both Valle Crucis Abbey and the Pillar of Eliseg on our doorstep this provides a good opportunity to combine a visit to the museum with a visit to the actual locations to enhance the learning experience. The project will be able to help with the cost of transport to the Museum and the Abbey/Pillar site and curators from the Museum will be available to give a guided tour around the Abbey and up to the Pillar to explain to the students their significance to the history of the local area and Wales.</w:t>
      </w:r>
    </w:p>
    <w:p w:rsidR="00775F16" w:rsidRPr="00E130C6" w:rsidRDefault="00775F16" w:rsidP="007D4287">
      <w:pPr>
        <w:spacing w:after="0" w:line="240" w:lineRule="auto"/>
        <w:ind w:left="360"/>
        <w:jc w:val="center"/>
        <w:rPr>
          <w:b/>
          <w:bCs/>
        </w:rPr>
      </w:pPr>
      <w:r w:rsidRPr="00E130C6">
        <w:rPr>
          <w:b/>
          <w:bCs/>
        </w:rPr>
        <w:t xml:space="preserve">How Sharing the Treasures </w:t>
      </w:r>
    </w:p>
    <w:p w:rsidR="00775F16" w:rsidRDefault="00775F16" w:rsidP="007D4287">
      <w:pPr>
        <w:spacing w:after="0" w:line="240" w:lineRule="auto"/>
        <w:ind w:left="360"/>
        <w:jc w:val="center"/>
        <w:rPr>
          <w:b/>
          <w:bCs/>
        </w:rPr>
      </w:pPr>
      <w:r>
        <w:rPr>
          <w:b/>
          <w:bCs/>
        </w:rPr>
        <w:t>F</w:t>
      </w:r>
      <w:r w:rsidRPr="00E130C6">
        <w:rPr>
          <w:b/>
          <w:bCs/>
        </w:rPr>
        <w:t>its into the National Curriculum</w:t>
      </w:r>
    </w:p>
    <w:p w:rsidR="00775F16" w:rsidRPr="00E130C6" w:rsidRDefault="00775F16" w:rsidP="007D4287">
      <w:pPr>
        <w:spacing w:after="0" w:line="240" w:lineRule="auto"/>
        <w:ind w:left="360"/>
        <w:jc w:val="center"/>
        <w:rPr>
          <w:b/>
          <w:bCs/>
        </w:rPr>
      </w:pPr>
    </w:p>
    <w:p w:rsidR="00775F16" w:rsidRDefault="00775F16" w:rsidP="007D4287">
      <w:pPr>
        <w:ind w:left="360"/>
        <w:jc w:val="both"/>
      </w:pPr>
      <w:r>
        <w:rPr>
          <w:noProof/>
          <w:lang w:val="en-US" w:eastAsia="en-US"/>
        </w:rPr>
        <w:pict>
          <v:shape id="Picture 3" o:spid="_x0000_s1031" type="#_x0000_t75" style="position:absolute;left:0;text-align:left;margin-left:162pt;margin-top:50.75pt;width:80.85pt;height:69.1pt;z-index:251656192;visibility:visible;mso-position-horizontal-relative:margin;mso-position-vertical-relative:margin">
            <v:imagedata r:id="rId11" o:title=""/>
            <w10:wrap type="square" anchorx="margin" anchory="margin"/>
          </v:shape>
        </w:pict>
      </w:r>
      <w:r>
        <w:t>Because the Abbey/Pillar site has been occupied over a long period of history it provides a unique local opportunity to study history that directly relates to the following aspects of the National Curriculum:-</w:t>
      </w:r>
    </w:p>
    <w:p w:rsidR="00775F16" w:rsidRDefault="00775F16" w:rsidP="00365838">
      <w:pPr>
        <w:pStyle w:val="ListParagraph"/>
        <w:numPr>
          <w:ilvl w:val="0"/>
          <w:numId w:val="4"/>
        </w:numPr>
        <w:jc w:val="both"/>
      </w:pPr>
      <w:r>
        <w:t xml:space="preserve">A class timeline – the students are actively involved in choosing the dates and images to be included. </w:t>
      </w:r>
    </w:p>
    <w:p w:rsidR="00775F16" w:rsidRDefault="00775F16" w:rsidP="00365838">
      <w:pPr>
        <w:pStyle w:val="ListParagraph"/>
        <w:numPr>
          <w:ilvl w:val="0"/>
          <w:numId w:val="4"/>
        </w:numPr>
        <w:jc w:val="both"/>
      </w:pPr>
      <w:r>
        <w:t>At Key Stage 2, comparisons should be made between the daily lives of people in the range of contexts investigated.</w:t>
      </w:r>
    </w:p>
    <w:p w:rsidR="00775F16" w:rsidRDefault="00775F16" w:rsidP="00365838">
      <w:pPr>
        <w:pStyle w:val="ListParagraph"/>
        <w:numPr>
          <w:ilvl w:val="0"/>
          <w:numId w:val="4"/>
        </w:numPr>
        <w:jc w:val="both"/>
      </w:pPr>
      <w:r>
        <w:t xml:space="preserve">Using a range of different interpretations and representations. </w:t>
      </w:r>
    </w:p>
    <w:p w:rsidR="00775F16" w:rsidRDefault="00775F16" w:rsidP="00365838">
      <w:pPr>
        <w:pStyle w:val="ListParagraph"/>
        <w:numPr>
          <w:ilvl w:val="0"/>
          <w:numId w:val="4"/>
        </w:numPr>
        <w:jc w:val="both"/>
      </w:pPr>
      <w:r>
        <w:t>Using a wide variety of sources. The use of a range of sources, including artefacts, photographs, buildings, sites is mandatory at Key Stage 3, and desirable at Key Stage 2.</w:t>
      </w:r>
    </w:p>
    <w:p w:rsidR="00775F16" w:rsidRDefault="00775F16" w:rsidP="009174BB">
      <w:pPr>
        <w:pStyle w:val="ListParagraph"/>
        <w:numPr>
          <w:ilvl w:val="0"/>
          <w:numId w:val="4"/>
        </w:numPr>
        <w:jc w:val="both"/>
      </w:pPr>
      <w:r>
        <w:t xml:space="preserve">Structuring visits into the scheme of work. </w:t>
      </w:r>
    </w:p>
    <w:p w:rsidR="00775F16" w:rsidRPr="0012064E" w:rsidRDefault="00775F16" w:rsidP="009174BB">
      <w:pPr>
        <w:spacing w:after="0"/>
        <w:ind w:left="357"/>
        <w:jc w:val="both"/>
      </w:pPr>
    </w:p>
    <w:p w:rsidR="00775F16" w:rsidRDefault="00775F16" w:rsidP="009174BB">
      <w:pPr>
        <w:spacing w:after="0" w:line="240" w:lineRule="auto"/>
        <w:ind w:left="360"/>
        <w:jc w:val="center"/>
        <w:rPr>
          <w:b/>
          <w:bCs/>
        </w:rPr>
      </w:pPr>
      <w:r w:rsidRPr="009174BB">
        <w:rPr>
          <w:b/>
          <w:bCs/>
        </w:rPr>
        <w:t xml:space="preserve">How </w:t>
      </w:r>
      <w:r>
        <w:rPr>
          <w:b/>
          <w:bCs/>
        </w:rPr>
        <w:t>to Find Out More</w:t>
      </w:r>
      <w:r w:rsidRPr="009174BB">
        <w:rPr>
          <w:b/>
          <w:bCs/>
        </w:rPr>
        <w:t xml:space="preserve"> </w:t>
      </w:r>
      <w:r>
        <w:rPr>
          <w:b/>
          <w:bCs/>
        </w:rPr>
        <w:t xml:space="preserve">and Make Use of </w:t>
      </w:r>
    </w:p>
    <w:p w:rsidR="00775F16" w:rsidRPr="009174BB" w:rsidRDefault="00775F16" w:rsidP="009174BB">
      <w:pPr>
        <w:spacing w:after="0" w:line="240" w:lineRule="auto"/>
        <w:ind w:left="360"/>
        <w:jc w:val="center"/>
        <w:rPr>
          <w:b/>
          <w:bCs/>
        </w:rPr>
      </w:pPr>
      <w:r>
        <w:rPr>
          <w:b/>
          <w:bCs/>
        </w:rPr>
        <w:t>This New Resource</w:t>
      </w:r>
    </w:p>
    <w:p w:rsidR="00775F16" w:rsidRDefault="00775F16" w:rsidP="007D4287">
      <w:pPr>
        <w:ind w:left="360"/>
        <w:jc w:val="both"/>
      </w:pPr>
      <w:r>
        <w:t>The best way to get more information, book a visit or arrange a trip to the site is to e-mail the museum on:-</w:t>
      </w:r>
    </w:p>
    <w:p w:rsidR="00775F16" w:rsidRDefault="00775F16" w:rsidP="007D4287">
      <w:pPr>
        <w:spacing w:after="0"/>
        <w:jc w:val="center"/>
      </w:pPr>
      <w:hyperlink r:id="rId12" w:history="1">
        <w:r w:rsidRPr="00B43A70">
          <w:rPr>
            <w:rStyle w:val="Hyperlink"/>
          </w:rPr>
          <w:t>enquiries@llangollenmuseum.org.uk</w:t>
        </w:r>
      </w:hyperlink>
      <w:r>
        <w:t xml:space="preserve">  </w:t>
      </w:r>
    </w:p>
    <w:p w:rsidR="00775F16" w:rsidRDefault="00775F16" w:rsidP="007D4287">
      <w:pPr>
        <w:spacing w:after="0"/>
        <w:jc w:val="center"/>
      </w:pPr>
      <w:r>
        <w:t>or telephone 01978 862862</w:t>
      </w:r>
    </w:p>
    <w:p w:rsidR="00775F16" w:rsidRDefault="00775F16" w:rsidP="007D4287">
      <w:pPr>
        <w:spacing w:after="0"/>
        <w:jc w:val="center"/>
      </w:pPr>
      <w:r>
        <w:t>mobile 07852 726934</w:t>
      </w:r>
    </w:p>
    <w:p w:rsidR="00775F16" w:rsidRPr="0012064E" w:rsidRDefault="00775F16" w:rsidP="00184A73"/>
    <w:p w:rsidR="00775F16" w:rsidRPr="0012064E" w:rsidRDefault="00775F16" w:rsidP="00184A73">
      <w:pPr>
        <w:jc w:val="center"/>
      </w:pPr>
      <w:r w:rsidRPr="000A4EFD">
        <w:rPr>
          <w:noProof/>
          <w:lang w:val="en-US" w:eastAsia="en-US"/>
        </w:rPr>
        <w:pict>
          <v:shape id="Picture 12" o:spid="_x0000_i1026" type="#_x0000_t75" alt="Description: 3964-12824-Valle%20Crucis%20Abbey.jpg" style="width:150pt;height:198.75pt;visibility:visible">
            <v:imagedata r:id="rId13" o:title=""/>
          </v:shape>
        </w:pict>
      </w:r>
    </w:p>
    <w:p w:rsidR="00775F16" w:rsidRPr="0012064E" w:rsidRDefault="00775F16" w:rsidP="00184A73">
      <w:pPr>
        <w:jc w:val="center"/>
      </w:pPr>
      <w:r w:rsidRPr="000A4EFD">
        <w:rPr>
          <w:noProof/>
          <w:lang w:val="en-US" w:eastAsia="en-US"/>
        </w:rPr>
        <w:pict>
          <v:shape id="Picture 5" o:spid="_x0000_i1027" type="#_x0000_t75" alt="pillar1797.jpg" style="width:150pt;height:84pt;visibility:visible">
            <v:imagedata r:id="rId14" o:title=""/>
          </v:shape>
        </w:pict>
      </w:r>
    </w:p>
    <w:p w:rsidR="00775F16" w:rsidRPr="0012064E" w:rsidRDefault="00775F16" w:rsidP="00365838">
      <w:pPr>
        <w:jc w:val="center"/>
      </w:pPr>
      <w:r w:rsidRPr="000A4EFD">
        <w:rPr>
          <w:noProof/>
          <w:lang w:val="en-US" w:eastAsia="en-US"/>
        </w:rPr>
        <w:pict>
          <v:shape id="Picture 19" o:spid="_x0000_i1028" type="#_x0000_t75" alt="Description: hlf welsh.jpg" style="width:224.25pt;height:51pt;visibility:visible">
            <v:imagedata r:id="rId15" o:title=""/>
          </v:shape>
        </w:pict>
      </w:r>
    </w:p>
    <w:p w:rsidR="00775F16" w:rsidRPr="0012064E" w:rsidRDefault="00775F16" w:rsidP="00365838">
      <w:pPr>
        <w:jc w:val="center"/>
      </w:pPr>
      <w:r w:rsidRPr="000A4EFD">
        <w:rPr>
          <w:noProof/>
          <w:lang w:val="en-US" w:eastAsia="en-US"/>
        </w:rPr>
        <w:pict>
          <v:shape id="Picture 20" o:spid="_x0000_i1029" type="#_x0000_t75" alt="Description: cymal.jpg" style="width:164.25pt;height:63pt;visibility:visible">
            <v:imagedata r:id="rId16" o:title=""/>
          </v:shape>
        </w:pict>
      </w:r>
    </w:p>
    <w:p w:rsidR="00775F16" w:rsidRPr="0012064E" w:rsidRDefault="00775F16" w:rsidP="00365838">
      <w:pPr>
        <w:jc w:val="center"/>
      </w:pPr>
      <w:r w:rsidRPr="000A4EFD">
        <w:rPr>
          <w:noProof/>
          <w:lang w:val="en-US" w:eastAsia="en-US"/>
        </w:rPr>
        <w:pict>
          <v:shape id="Picture 21" o:spid="_x0000_i1030" type="#_x0000_t75" alt="Description: bangor logo.jpg" style="width:93.75pt;height:74.25pt;visibility:visible">
            <v:imagedata r:id="rId17" o:title=""/>
          </v:shape>
        </w:pict>
      </w:r>
      <w:r w:rsidRPr="000A4EFD">
        <w:rPr>
          <w:noProof/>
          <w:lang w:val="en-US" w:eastAsia="en-US"/>
        </w:rPr>
        <w:pict>
          <v:shape id="Picture 22" o:spid="_x0000_i1031" type="#_x0000_t75" alt="Description: chester logo.jpg" style="width:96.75pt;height:87.75pt;visibility:visible">
            <v:imagedata r:id="rId18" o:title=""/>
          </v:shape>
        </w:pict>
      </w:r>
    </w:p>
    <w:p w:rsidR="00775F16" w:rsidRPr="0012064E" w:rsidRDefault="00775F16" w:rsidP="00365838">
      <w:pPr>
        <w:jc w:val="center"/>
      </w:pPr>
    </w:p>
    <w:p w:rsidR="00775F16" w:rsidRPr="0012064E" w:rsidRDefault="00775F16" w:rsidP="00365838">
      <w:pPr>
        <w:jc w:val="center"/>
        <w:rPr>
          <w:rFonts w:ascii="Book Antiqua" w:hAnsi="Book Antiqua" w:cs="Book Antiqua"/>
          <w:b/>
          <w:bCs/>
          <w:color w:val="006600"/>
          <w:sz w:val="72"/>
          <w:szCs w:val="72"/>
        </w:rPr>
      </w:pPr>
      <w:r w:rsidRPr="0012064E">
        <w:rPr>
          <w:rFonts w:ascii="Book Antiqua" w:hAnsi="Book Antiqua" w:cs="Book Antiqua"/>
          <w:b/>
          <w:bCs/>
          <w:color w:val="006600"/>
          <w:sz w:val="72"/>
          <w:szCs w:val="72"/>
        </w:rPr>
        <w:t>Sharing the Treasures</w:t>
      </w:r>
    </w:p>
    <w:p w:rsidR="00775F16" w:rsidRDefault="00775F16" w:rsidP="00365838">
      <w:pPr>
        <w:jc w:val="center"/>
        <w:rPr>
          <w:b/>
          <w:bCs/>
          <w:sz w:val="36"/>
          <w:szCs w:val="36"/>
        </w:rPr>
      </w:pPr>
      <w:r>
        <w:rPr>
          <w:b/>
          <w:bCs/>
          <w:sz w:val="36"/>
          <w:szCs w:val="36"/>
        </w:rPr>
        <w:t>o</w:t>
      </w:r>
      <w:r w:rsidRPr="0012064E">
        <w:rPr>
          <w:b/>
          <w:bCs/>
          <w:sz w:val="36"/>
          <w:szCs w:val="36"/>
        </w:rPr>
        <w:t>f Valle Crucis Abbey and Eliseg’s Pillar</w:t>
      </w:r>
    </w:p>
    <w:p w:rsidR="00775F16" w:rsidRPr="0012064E" w:rsidRDefault="00775F16" w:rsidP="00365838">
      <w:pPr>
        <w:jc w:val="center"/>
        <w:rPr>
          <w:b/>
          <w:bCs/>
          <w:sz w:val="36"/>
          <w:szCs w:val="36"/>
        </w:rPr>
      </w:pPr>
      <w:r w:rsidRPr="000A4EFD">
        <w:rPr>
          <w:rFonts w:ascii="Times" w:hAnsi="Times" w:cs="Times"/>
          <w:noProof/>
          <w:color w:val="E8EBB1"/>
          <w:sz w:val="20"/>
          <w:szCs w:val="20"/>
          <w:lang w:val="en-US" w:eastAsia="en-US"/>
        </w:rPr>
        <w:pict>
          <v:shape id="Picture 23" o:spid="_x0000_i1032" type="#_x0000_t75" alt="Image" style="width:97.5pt;height:63.75pt;visibility:visible">
            <v:imagedata r:id="rId19" o:title=""/>
          </v:shape>
        </w:pict>
      </w:r>
      <w:r>
        <w:rPr>
          <w:b/>
          <w:bCs/>
          <w:sz w:val="36"/>
          <w:szCs w:val="36"/>
        </w:rPr>
        <w:t xml:space="preserve">  </w:t>
      </w:r>
      <w:r w:rsidRPr="000A4EFD">
        <w:rPr>
          <w:noProof/>
          <w:lang w:val="en-US" w:eastAsia="en-US"/>
        </w:rPr>
        <w:pict>
          <v:shape id="_x0000_i1033" type="#_x0000_t75" alt="pillar1797.jpg" style="width:118.5pt;height:66pt;visibility:visible">
            <v:imagedata r:id="rId14" o:title=""/>
          </v:shape>
        </w:pict>
      </w:r>
    </w:p>
    <w:p w:rsidR="00775F16" w:rsidRPr="000F7744" w:rsidRDefault="00775F16" w:rsidP="00365838">
      <w:pPr>
        <w:spacing w:after="0" w:line="240" w:lineRule="auto"/>
        <w:jc w:val="center"/>
        <w:rPr>
          <w:b/>
          <w:bCs/>
          <w:sz w:val="36"/>
          <w:szCs w:val="36"/>
        </w:rPr>
      </w:pPr>
      <w:r w:rsidRPr="000F7744">
        <w:rPr>
          <w:b/>
          <w:bCs/>
          <w:sz w:val="36"/>
          <w:szCs w:val="36"/>
        </w:rPr>
        <w:t>A New Educational Opportunity</w:t>
      </w:r>
    </w:p>
    <w:p w:rsidR="00775F16" w:rsidRPr="000F7744" w:rsidRDefault="00775F16" w:rsidP="00365838">
      <w:pPr>
        <w:spacing w:after="0" w:line="240" w:lineRule="auto"/>
        <w:jc w:val="center"/>
        <w:rPr>
          <w:b/>
          <w:bCs/>
          <w:sz w:val="36"/>
          <w:szCs w:val="36"/>
        </w:rPr>
      </w:pPr>
      <w:r w:rsidRPr="000F7744">
        <w:rPr>
          <w:b/>
          <w:bCs/>
          <w:sz w:val="36"/>
          <w:szCs w:val="36"/>
        </w:rPr>
        <w:t>For Local Schools</w:t>
      </w:r>
    </w:p>
    <w:p w:rsidR="00775F16" w:rsidRPr="000F7744" w:rsidRDefault="00775F16" w:rsidP="00365838">
      <w:pPr>
        <w:jc w:val="center"/>
        <w:rPr>
          <w:sz w:val="28"/>
          <w:szCs w:val="28"/>
        </w:rPr>
      </w:pPr>
      <w:r w:rsidRPr="000F7744">
        <w:rPr>
          <w:sz w:val="28"/>
          <w:szCs w:val="28"/>
        </w:rPr>
        <w:t>June 2014</w:t>
      </w:r>
      <w:r>
        <w:rPr>
          <w:sz w:val="28"/>
          <w:szCs w:val="28"/>
        </w:rPr>
        <w:t xml:space="preserve"> </w:t>
      </w:r>
      <w:r w:rsidRPr="000F7744">
        <w:rPr>
          <w:sz w:val="28"/>
          <w:szCs w:val="28"/>
        </w:rPr>
        <w:t>- Early 2015</w:t>
      </w:r>
    </w:p>
    <w:p w:rsidR="00775F16" w:rsidRDefault="00775F16" w:rsidP="00365838">
      <w:pPr>
        <w:spacing w:after="120" w:line="240" w:lineRule="auto"/>
        <w:jc w:val="center"/>
        <w:rPr>
          <w:sz w:val="32"/>
          <w:szCs w:val="32"/>
        </w:rPr>
      </w:pPr>
      <w:r w:rsidRPr="0012064E">
        <w:rPr>
          <w:sz w:val="32"/>
          <w:szCs w:val="32"/>
        </w:rPr>
        <w:t xml:space="preserve">Presented by Llangollen Museum </w:t>
      </w:r>
    </w:p>
    <w:p w:rsidR="00775F16" w:rsidRDefault="00775F16" w:rsidP="00365838">
      <w:pPr>
        <w:spacing w:after="120" w:line="240" w:lineRule="auto"/>
        <w:jc w:val="center"/>
        <w:rPr>
          <w:sz w:val="32"/>
          <w:szCs w:val="32"/>
        </w:rPr>
      </w:pPr>
      <w:r w:rsidRPr="0012064E">
        <w:rPr>
          <w:sz w:val="32"/>
          <w:szCs w:val="32"/>
        </w:rPr>
        <w:t xml:space="preserve">in partnership with the </w:t>
      </w:r>
    </w:p>
    <w:p w:rsidR="00775F16" w:rsidRPr="0012064E" w:rsidRDefault="00775F16" w:rsidP="00365838">
      <w:pPr>
        <w:spacing w:after="120" w:line="240" w:lineRule="auto"/>
        <w:jc w:val="center"/>
        <w:rPr>
          <w:sz w:val="32"/>
          <w:szCs w:val="32"/>
        </w:rPr>
      </w:pPr>
      <w:r w:rsidRPr="0012064E">
        <w:rPr>
          <w:sz w:val="32"/>
          <w:szCs w:val="32"/>
        </w:rPr>
        <w:t>National Museum of Wales</w:t>
      </w:r>
    </w:p>
    <w:p w:rsidR="00775F16" w:rsidRPr="0012064E" w:rsidRDefault="00775F16" w:rsidP="00365838">
      <w:pPr>
        <w:jc w:val="center"/>
      </w:pPr>
    </w:p>
    <w:p w:rsidR="00775F16" w:rsidRPr="0012064E" w:rsidRDefault="00775F16" w:rsidP="00365838">
      <w:pPr>
        <w:jc w:val="center"/>
      </w:pPr>
      <w:r w:rsidRPr="000A4EFD">
        <w:rPr>
          <w:noProof/>
          <w:lang w:val="en-US" w:eastAsia="en-US"/>
        </w:rPr>
        <w:pict>
          <v:shape id="Picture 25" o:spid="_x0000_i1034" type="#_x0000_t75" alt="Description: museum logo.jpg" style="width:79.5pt;height:81pt;visibility:visible">
            <v:imagedata r:id="rId20" o:title=""/>
          </v:shape>
        </w:pict>
      </w:r>
      <w:r w:rsidRPr="000A4EFD">
        <w:rPr>
          <w:noProof/>
          <w:lang w:val="en-US" w:eastAsia="en-US"/>
        </w:rPr>
        <w:pict>
          <v:shape id="Picture 26" o:spid="_x0000_i1035" type="#_x0000_t75" alt="Description: nmw logo.gif" style="width:63pt;height:81pt;visibility:visible">
            <v:imagedata r:id="rId21" o:title=""/>
          </v:shape>
        </w:pict>
      </w:r>
    </w:p>
    <w:p w:rsidR="00775F16" w:rsidRPr="0012064E" w:rsidRDefault="00775F16" w:rsidP="00583288">
      <w:pPr>
        <w:sectPr w:rsidR="00775F16" w:rsidRPr="0012064E" w:rsidSect="00365838">
          <w:pgSz w:w="16838" w:h="11906" w:orient="landscape"/>
          <w:pgMar w:top="426" w:right="395" w:bottom="284" w:left="426" w:header="709" w:footer="709" w:gutter="0"/>
          <w:cols w:num="3" w:space="780"/>
          <w:docGrid w:linePitch="360"/>
        </w:sectPr>
      </w:pPr>
    </w:p>
    <w:p w:rsidR="00775F16" w:rsidRDefault="00775F16" w:rsidP="00583288"/>
    <w:sectPr w:rsidR="00775F16" w:rsidSect="000F7744">
      <w:pgSz w:w="16838" w:h="11906" w:orient="landscape"/>
      <w:pgMar w:top="426" w:right="395" w:bottom="709" w:left="426" w:header="709" w:footer="709" w:gutter="0"/>
      <w:cols w:num="3" w:space="78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3988"/>
    <w:multiLevelType w:val="hybridMultilevel"/>
    <w:tmpl w:val="A0CAE65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nsid w:val="3CD031FA"/>
    <w:multiLevelType w:val="hybridMultilevel"/>
    <w:tmpl w:val="E2C6668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416A418F"/>
    <w:multiLevelType w:val="hybridMultilevel"/>
    <w:tmpl w:val="BCE0858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75056"/>
    <w:rsid w:val="0000086F"/>
    <w:rsid w:val="00033B82"/>
    <w:rsid w:val="000A4EFD"/>
    <w:rsid w:val="000C6331"/>
    <w:rsid w:val="000C6385"/>
    <w:rsid w:val="000F7744"/>
    <w:rsid w:val="0012064E"/>
    <w:rsid w:val="001401AF"/>
    <w:rsid w:val="00143492"/>
    <w:rsid w:val="00184A73"/>
    <w:rsid w:val="002426DB"/>
    <w:rsid w:val="00281167"/>
    <w:rsid w:val="0029686B"/>
    <w:rsid w:val="002A446C"/>
    <w:rsid w:val="002C6035"/>
    <w:rsid w:val="00363A9E"/>
    <w:rsid w:val="00365838"/>
    <w:rsid w:val="00583288"/>
    <w:rsid w:val="005F6B33"/>
    <w:rsid w:val="006635C8"/>
    <w:rsid w:val="006D075E"/>
    <w:rsid w:val="006D33AA"/>
    <w:rsid w:val="00746986"/>
    <w:rsid w:val="00775F16"/>
    <w:rsid w:val="00797F43"/>
    <w:rsid w:val="007D4287"/>
    <w:rsid w:val="00850AAE"/>
    <w:rsid w:val="0086192F"/>
    <w:rsid w:val="00893754"/>
    <w:rsid w:val="00902583"/>
    <w:rsid w:val="009174BB"/>
    <w:rsid w:val="009240F0"/>
    <w:rsid w:val="00973C9E"/>
    <w:rsid w:val="00987724"/>
    <w:rsid w:val="009C6A05"/>
    <w:rsid w:val="009E3E2F"/>
    <w:rsid w:val="009F226A"/>
    <w:rsid w:val="00A056B0"/>
    <w:rsid w:val="00A345B5"/>
    <w:rsid w:val="00A5087E"/>
    <w:rsid w:val="00A52F3C"/>
    <w:rsid w:val="00AB286D"/>
    <w:rsid w:val="00AD194F"/>
    <w:rsid w:val="00B43A70"/>
    <w:rsid w:val="00B75056"/>
    <w:rsid w:val="00BA4B7A"/>
    <w:rsid w:val="00BC598A"/>
    <w:rsid w:val="00C269A6"/>
    <w:rsid w:val="00C93D3D"/>
    <w:rsid w:val="00CB6CEB"/>
    <w:rsid w:val="00DF42D7"/>
    <w:rsid w:val="00E130C6"/>
    <w:rsid w:val="00E31082"/>
    <w:rsid w:val="00E81E01"/>
    <w:rsid w:val="00E91323"/>
    <w:rsid w:val="00ED0337"/>
    <w:rsid w:val="00F45771"/>
    <w:rsid w:val="00F76CE6"/>
    <w:rsid w:val="00FC595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CE6"/>
    <w:pPr>
      <w:spacing w:after="200" w:line="276" w:lineRule="auto"/>
    </w:pPr>
    <w:rPr>
      <w:rFonts w:cs="Calibri"/>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50AAE"/>
    <w:pPr>
      <w:ind w:left="720"/>
    </w:pPr>
  </w:style>
  <w:style w:type="paragraph" w:styleId="BalloonText">
    <w:name w:val="Balloon Text"/>
    <w:basedOn w:val="Normal"/>
    <w:link w:val="BalloonTextChar"/>
    <w:uiPriority w:val="99"/>
    <w:semiHidden/>
    <w:rsid w:val="002A4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446C"/>
    <w:rPr>
      <w:rFonts w:ascii="Tahoma" w:hAnsi="Tahoma" w:cs="Tahoma"/>
      <w:sz w:val="16"/>
      <w:szCs w:val="16"/>
    </w:rPr>
  </w:style>
  <w:style w:type="character" w:styleId="Hyperlink">
    <w:name w:val="Hyperlink"/>
    <w:basedOn w:val="DefaultParagraphFont"/>
    <w:uiPriority w:val="99"/>
    <w:rsid w:val="006D075E"/>
    <w:rPr>
      <w:color w:val="0000FF"/>
      <w:u w:val="single"/>
    </w:rPr>
  </w:style>
</w:styles>
</file>

<file path=word/webSettings.xml><?xml version="1.0" encoding="utf-8"?>
<w:webSettings xmlns:r="http://schemas.openxmlformats.org/officeDocument/2006/relationships" xmlns:w="http://schemas.openxmlformats.org/wordprocessingml/2006/main">
  <w:divs>
    <w:div w:id="387187678">
      <w:marLeft w:val="0"/>
      <w:marRight w:val="0"/>
      <w:marTop w:val="0"/>
      <w:marBottom w:val="0"/>
      <w:divBdr>
        <w:top w:val="none" w:sz="0" w:space="0" w:color="auto"/>
        <w:left w:val="none" w:sz="0" w:space="0" w:color="auto"/>
        <w:bottom w:val="none" w:sz="0" w:space="0" w:color="auto"/>
        <w:right w:val="none" w:sz="0" w:space="0" w:color="auto"/>
      </w:divBdr>
    </w:div>
    <w:div w:id="3871876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hyperlink" Target="mailto:enquiries@llangollenmuseum.org.uk"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98</TotalTime>
  <Pages>3</Pages>
  <Words>711</Words>
  <Characters>4053</Characters>
  <Application>Microsoft Office Outlook</Application>
  <DocSecurity>0</DocSecurity>
  <Lines>0</Lines>
  <Paragraphs>0</Paragraphs>
  <ScaleCrop>false</ScaleCrop>
  <Company>Llangollen Museum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Paul Gingell</dc:creator>
  <cp:keywords/>
  <dc:description/>
  <cp:lastModifiedBy>Crane</cp:lastModifiedBy>
  <cp:revision>5</cp:revision>
  <cp:lastPrinted>2014-02-11T13:44:00Z</cp:lastPrinted>
  <dcterms:created xsi:type="dcterms:W3CDTF">2014-01-08T13:56:00Z</dcterms:created>
  <dcterms:modified xsi:type="dcterms:W3CDTF">2014-02-11T14:17:00Z</dcterms:modified>
</cp:coreProperties>
</file>